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B7F" w:rsidRPr="00572155" w:rsidRDefault="00AF0B7F" w:rsidP="00F6109E">
      <w:pPr>
        <w:rPr>
          <w:rFonts w:ascii="Times New Roman" w:hAnsi="Times New Roman"/>
          <w:sz w:val="28"/>
          <w:szCs w:val="28"/>
        </w:rPr>
      </w:pPr>
      <w:r w:rsidRPr="00572155">
        <w:rPr>
          <w:rFonts w:ascii="Times New Roman" w:hAnsi="Times New Roman"/>
          <w:sz w:val="28"/>
          <w:szCs w:val="28"/>
        </w:rPr>
        <w:t>Техника «граттаж» подвластна людям любого возраста и разного уровня владения навыками рисования, так как рисунок для процарапывания можно нанести от совсем простого до максимально сложного. Мы попробуем сделать простой рисунок птицы тукана.</w:t>
      </w:r>
    </w:p>
    <w:p w:rsidR="00AF0B7F" w:rsidRPr="00572155" w:rsidRDefault="00AF0B7F" w:rsidP="00F6109E">
      <w:pPr>
        <w:rPr>
          <w:rFonts w:ascii="Times New Roman" w:hAnsi="Times New Roman"/>
          <w:sz w:val="28"/>
          <w:szCs w:val="28"/>
        </w:rPr>
      </w:pPr>
      <w:r w:rsidRPr="00572155">
        <w:rPr>
          <w:rFonts w:ascii="Times New Roman" w:hAnsi="Times New Roman"/>
          <w:sz w:val="28"/>
          <w:szCs w:val="28"/>
        </w:rPr>
        <w:t>Граттаж (фр. gratter – скрести, царапать) – это способ рисования методом процарапывания заостренным инструментом грунтованного листа бумаги или картона, залитых тушью (в классическом варианте).</w:t>
      </w:r>
    </w:p>
    <w:p w:rsidR="00AF0B7F" w:rsidRPr="00572155" w:rsidRDefault="00AF0B7F" w:rsidP="00F6109E">
      <w:pPr>
        <w:rPr>
          <w:rFonts w:ascii="Times New Roman" w:hAnsi="Times New Roman"/>
          <w:sz w:val="28"/>
          <w:szCs w:val="28"/>
        </w:rPr>
      </w:pPr>
      <w:r w:rsidRPr="00572155">
        <w:rPr>
          <w:rFonts w:ascii="Times New Roman" w:hAnsi="Times New Roman"/>
          <w:sz w:val="28"/>
          <w:szCs w:val="28"/>
        </w:rPr>
        <w:t>Нам понадобится:</w:t>
      </w:r>
    </w:p>
    <w:p w:rsidR="00AF0B7F" w:rsidRPr="00572155" w:rsidRDefault="00AF0B7F" w:rsidP="00F6109E">
      <w:pPr>
        <w:rPr>
          <w:rFonts w:ascii="Times New Roman" w:hAnsi="Times New Roman"/>
          <w:sz w:val="28"/>
          <w:szCs w:val="28"/>
        </w:rPr>
      </w:pPr>
      <w:r w:rsidRPr="00572155">
        <w:rPr>
          <w:rFonts w:ascii="Times New Roman" w:hAnsi="Times New Roman"/>
          <w:sz w:val="28"/>
          <w:szCs w:val="28"/>
        </w:rPr>
        <w:t>• лист плотной бумаги;</w:t>
      </w:r>
    </w:p>
    <w:p w:rsidR="00AF0B7F" w:rsidRPr="00572155" w:rsidRDefault="00AF0B7F" w:rsidP="00F6109E">
      <w:pPr>
        <w:rPr>
          <w:rFonts w:ascii="Times New Roman" w:hAnsi="Times New Roman"/>
          <w:sz w:val="28"/>
          <w:szCs w:val="28"/>
        </w:rPr>
      </w:pPr>
      <w:r w:rsidRPr="00572155">
        <w:rPr>
          <w:rFonts w:ascii="Times New Roman" w:hAnsi="Times New Roman"/>
          <w:sz w:val="28"/>
          <w:szCs w:val="28"/>
        </w:rPr>
        <w:t>• масляная пастель или восковые карандаши;</w:t>
      </w:r>
    </w:p>
    <w:p w:rsidR="00AF0B7F" w:rsidRPr="00572155" w:rsidRDefault="00AF0B7F" w:rsidP="00F6109E">
      <w:pPr>
        <w:rPr>
          <w:rFonts w:ascii="Times New Roman" w:hAnsi="Times New Roman"/>
          <w:sz w:val="28"/>
          <w:szCs w:val="28"/>
        </w:rPr>
      </w:pPr>
      <w:r w:rsidRPr="00572155">
        <w:rPr>
          <w:rFonts w:ascii="Times New Roman" w:hAnsi="Times New Roman"/>
          <w:sz w:val="28"/>
          <w:szCs w:val="28"/>
        </w:rPr>
        <w:t>• баночка с водой;</w:t>
      </w:r>
    </w:p>
    <w:p w:rsidR="00AF0B7F" w:rsidRPr="00572155" w:rsidRDefault="00AF0B7F" w:rsidP="00F6109E">
      <w:pPr>
        <w:rPr>
          <w:rFonts w:ascii="Times New Roman" w:hAnsi="Times New Roman"/>
          <w:sz w:val="28"/>
          <w:szCs w:val="28"/>
        </w:rPr>
      </w:pPr>
      <w:r w:rsidRPr="00572155">
        <w:rPr>
          <w:rFonts w:ascii="Times New Roman" w:hAnsi="Times New Roman"/>
          <w:sz w:val="28"/>
          <w:szCs w:val="28"/>
        </w:rPr>
        <w:t>• черная гуашь или темпера;</w:t>
      </w:r>
    </w:p>
    <w:p w:rsidR="00AF0B7F" w:rsidRPr="00572155" w:rsidRDefault="00AF0B7F" w:rsidP="00F6109E">
      <w:pPr>
        <w:rPr>
          <w:rFonts w:ascii="Times New Roman" w:hAnsi="Times New Roman"/>
          <w:sz w:val="28"/>
          <w:szCs w:val="28"/>
        </w:rPr>
      </w:pPr>
      <w:r w:rsidRPr="00572155">
        <w:rPr>
          <w:rFonts w:ascii="Times New Roman" w:hAnsi="Times New Roman"/>
          <w:sz w:val="28"/>
          <w:szCs w:val="28"/>
        </w:rPr>
        <w:t>• кисть;</w:t>
      </w:r>
    </w:p>
    <w:p w:rsidR="00AF0B7F" w:rsidRPr="00572155" w:rsidRDefault="00AF0B7F" w:rsidP="00F6109E">
      <w:pPr>
        <w:rPr>
          <w:rFonts w:ascii="Times New Roman" w:hAnsi="Times New Roman"/>
          <w:sz w:val="28"/>
          <w:szCs w:val="28"/>
        </w:rPr>
      </w:pPr>
      <w:r w:rsidRPr="00572155">
        <w:rPr>
          <w:rFonts w:ascii="Times New Roman" w:hAnsi="Times New Roman"/>
          <w:sz w:val="28"/>
          <w:szCs w:val="28"/>
        </w:rPr>
        <w:t>• карандаш;</w:t>
      </w:r>
    </w:p>
    <w:p w:rsidR="00AF0B7F" w:rsidRPr="00572155" w:rsidRDefault="00AF0B7F" w:rsidP="00F6109E">
      <w:pPr>
        <w:rPr>
          <w:rFonts w:ascii="Times New Roman" w:hAnsi="Times New Roman"/>
          <w:sz w:val="28"/>
          <w:szCs w:val="28"/>
        </w:rPr>
      </w:pPr>
      <w:r w:rsidRPr="00572155">
        <w:rPr>
          <w:rFonts w:ascii="Times New Roman" w:hAnsi="Times New Roman"/>
          <w:sz w:val="28"/>
          <w:szCs w:val="28"/>
        </w:rPr>
        <w:t>• небольшая бумажка;</w:t>
      </w:r>
    </w:p>
    <w:p w:rsidR="00AF0B7F" w:rsidRPr="00572155" w:rsidRDefault="00AF0B7F" w:rsidP="00F6109E">
      <w:pPr>
        <w:rPr>
          <w:rFonts w:ascii="Times New Roman" w:hAnsi="Times New Roman"/>
          <w:sz w:val="28"/>
          <w:szCs w:val="28"/>
        </w:rPr>
      </w:pPr>
      <w:r w:rsidRPr="00572155">
        <w:rPr>
          <w:rFonts w:ascii="Times New Roman" w:hAnsi="Times New Roman"/>
          <w:sz w:val="28"/>
          <w:szCs w:val="28"/>
        </w:rPr>
        <w:t>• зубочистка;</w:t>
      </w:r>
    </w:p>
    <w:p w:rsidR="00AF0B7F" w:rsidRPr="00572155" w:rsidRDefault="00AF0B7F" w:rsidP="00F6109E">
      <w:pPr>
        <w:rPr>
          <w:rFonts w:ascii="Times New Roman" w:hAnsi="Times New Roman"/>
          <w:sz w:val="28"/>
          <w:szCs w:val="28"/>
        </w:rPr>
      </w:pPr>
      <w:r w:rsidRPr="00572155">
        <w:rPr>
          <w:rFonts w:ascii="Times New Roman" w:hAnsi="Times New Roman"/>
          <w:sz w:val="28"/>
          <w:szCs w:val="28"/>
        </w:rPr>
        <w:t>• восковая свеча (чтобы закрепить нанесение восковых мелков, если понадобится).</w:t>
      </w:r>
    </w:p>
    <w:p w:rsidR="00AF0B7F" w:rsidRDefault="00AF0B7F" w:rsidP="00F6109E">
      <w:pPr>
        <w:rPr>
          <w:rFonts w:ascii="Times New Roman" w:hAnsi="Times New Roman"/>
          <w:sz w:val="28"/>
          <w:szCs w:val="28"/>
        </w:rPr>
      </w:pPr>
    </w:p>
    <w:p w:rsidR="00AF0B7F" w:rsidRDefault="00AF0B7F" w:rsidP="00F6109E">
      <w:pPr>
        <w:rPr>
          <w:rFonts w:ascii="Times New Roman" w:hAnsi="Times New Roman"/>
          <w:sz w:val="28"/>
          <w:szCs w:val="28"/>
        </w:rPr>
      </w:pPr>
    </w:p>
    <w:p w:rsidR="00AF0B7F" w:rsidRDefault="00AF0B7F" w:rsidP="00F6109E">
      <w:pPr>
        <w:rPr>
          <w:rFonts w:ascii="Times New Roman" w:hAnsi="Times New Roman"/>
          <w:sz w:val="28"/>
          <w:szCs w:val="28"/>
        </w:rPr>
      </w:pPr>
    </w:p>
    <w:p w:rsidR="00AF0B7F" w:rsidRDefault="00AF0B7F" w:rsidP="00F6109E">
      <w:pPr>
        <w:rPr>
          <w:rFonts w:ascii="Times New Roman" w:hAnsi="Times New Roman"/>
          <w:sz w:val="28"/>
          <w:szCs w:val="28"/>
        </w:rPr>
      </w:pPr>
    </w:p>
    <w:p w:rsidR="00AF0B7F" w:rsidRDefault="00AF0B7F" w:rsidP="00F6109E">
      <w:pPr>
        <w:rPr>
          <w:rFonts w:ascii="Times New Roman" w:hAnsi="Times New Roman"/>
          <w:sz w:val="28"/>
          <w:szCs w:val="28"/>
        </w:rPr>
      </w:pPr>
    </w:p>
    <w:p w:rsidR="00AF0B7F" w:rsidRDefault="00AF0B7F" w:rsidP="00F6109E">
      <w:pPr>
        <w:rPr>
          <w:rFonts w:ascii="Times New Roman" w:hAnsi="Times New Roman"/>
          <w:sz w:val="28"/>
          <w:szCs w:val="28"/>
        </w:rPr>
      </w:pPr>
    </w:p>
    <w:p w:rsidR="00AF0B7F" w:rsidRPr="00B828EE" w:rsidRDefault="00AF0B7F" w:rsidP="00F6109E">
      <w:r w:rsidRPr="00572155">
        <w:rPr>
          <w:rFonts w:ascii="Times New Roman" w:hAnsi="Times New Roman"/>
          <w:sz w:val="28"/>
          <w:szCs w:val="28"/>
        </w:rPr>
        <w:t>Восковым карандашом или масляной пастелью з</w:t>
      </w:r>
      <w:r>
        <w:rPr>
          <w:rFonts w:ascii="Times New Roman" w:hAnsi="Times New Roman"/>
          <w:sz w:val="28"/>
          <w:szCs w:val="28"/>
        </w:rPr>
        <w:t>акрашиваем наш лист в хаотичном</w:t>
      </w:r>
      <w:r w:rsidRPr="00572155">
        <w:rPr>
          <w:rFonts w:ascii="Times New Roman" w:hAnsi="Times New Roman"/>
          <w:sz w:val="28"/>
          <w:szCs w:val="28"/>
        </w:rPr>
        <w:t>порядке.</w:t>
      </w:r>
      <w:r w:rsidRPr="00A4507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277.5pt;visibility:visible">
            <v:imagedata r:id="rId4" o:title=""/>
          </v:shape>
        </w:pict>
      </w:r>
    </w:p>
    <w:p w:rsidR="00AF0B7F" w:rsidRPr="00572155" w:rsidRDefault="00AF0B7F" w:rsidP="00F6109E">
      <w:pPr>
        <w:rPr>
          <w:rFonts w:ascii="Times New Roman" w:hAnsi="Times New Roman"/>
          <w:sz w:val="28"/>
          <w:szCs w:val="28"/>
        </w:rPr>
      </w:pPr>
      <w:r w:rsidRPr="00572155">
        <w:rPr>
          <w:rFonts w:ascii="Times New Roman" w:hAnsi="Times New Roman"/>
          <w:sz w:val="28"/>
          <w:szCs w:val="28"/>
        </w:rPr>
        <w:t>Стараемся делать это плотно.</w:t>
      </w:r>
    </w:p>
    <w:p w:rsidR="00AF0B7F" w:rsidRDefault="00AF0B7F" w:rsidP="00F6109E">
      <w:r w:rsidRPr="00A45070">
        <w:rPr>
          <w:noProof/>
          <w:lang w:eastAsia="ru-RU"/>
        </w:rPr>
        <w:pict>
          <v:shape id="Рисунок 4" o:spid="_x0000_i1026" type="#_x0000_t75" style="width:468pt;height:292.5pt;visibility:visible">
            <v:imagedata r:id="rId5" o:title=""/>
          </v:shape>
        </w:pict>
      </w:r>
    </w:p>
    <w:p w:rsidR="00AF0B7F" w:rsidRDefault="00AF0B7F" w:rsidP="00F6109E">
      <w:pPr>
        <w:rPr>
          <w:rFonts w:ascii="Times New Roman" w:hAnsi="Times New Roman"/>
          <w:sz w:val="28"/>
          <w:szCs w:val="28"/>
        </w:rPr>
      </w:pPr>
    </w:p>
    <w:p w:rsidR="00AF0B7F" w:rsidRPr="00572155" w:rsidRDefault="00AF0B7F" w:rsidP="00F6109E">
      <w:pPr>
        <w:rPr>
          <w:rFonts w:ascii="Times New Roman" w:hAnsi="Times New Roman"/>
          <w:sz w:val="28"/>
          <w:szCs w:val="28"/>
        </w:rPr>
      </w:pPr>
      <w:r w:rsidRPr="00572155">
        <w:rPr>
          <w:rFonts w:ascii="Times New Roman" w:hAnsi="Times New Roman"/>
          <w:sz w:val="28"/>
          <w:szCs w:val="28"/>
        </w:rPr>
        <w:t>Чтобы цвета плавно переходили друг в друга, разотрем границы бумажкой.</w:t>
      </w:r>
    </w:p>
    <w:p w:rsidR="00AF0B7F" w:rsidRDefault="00AF0B7F" w:rsidP="00F6109E">
      <w:r w:rsidRPr="00A45070">
        <w:rPr>
          <w:noProof/>
          <w:lang w:eastAsia="ru-RU"/>
        </w:rPr>
        <w:pict>
          <v:shape id="Рисунок 7" o:spid="_x0000_i1027" type="#_x0000_t75" style="width:468pt;height:292.5pt;visibility:visible">
            <v:imagedata r:id="rId6" o:title=""/>
          </v:shape>
        </w:pict>
      </w:r>
    </w:p>
    <w:p w:rsidR="00AF0B7F" w:rsidRDefault="00AF0B7F" w:rsidP="00F6109E">
      <w:pPr>
        <w:rPr>
          <w:rFonts w:ascii="Times New Roman" w:hAnsi="Times New Roman"/>
          <w:sz w:val="28"/>
          <w:szCs w:val="28"/>
        </w:rPr>
      </w:pPr>
    </w:p>
    <w:p w:rsidR="00AF0B7F" w:rsidRDefault="00AF0B7F" w:rsidP="00F6109E">
      <w:r w:rsidRPr="00A1149C">
        <w:rPr>
          <w:rFonts w:ascii="Times New Roman" w:hAnsi="Times New Roman"/>
          <w:sz w:val="28"/>
          <w:szCs w:val="28"/>
        </w:rPr>
        <w:t>Постарайтесь сделать так, чтобы бумага нигде не проступала. На всякий случай я прошлась по листу восковой свечой.</w:t>
      </w:r>
      <w:r w:rsidRPr="00A45070">
        <w:rPr>
          <w:noProof/>
          <w:lang w:eastAsia="ru-RU"/>
        </w:rPr>
        <w:pict>
          <v:shape id="Рисунок 10" o:spid="_x0000_i1028" type="#_x0000_t75" style="width:468pt;height:292.5pt;visibility:visible">
            <v:imagedata r:id="rId7" o:title=""/>
          </v:shape>
        </w:pict>
      </w:r>
    </w:p>
    <w:p w:rsidR="00AF0B7F" w:rsidRPr="00A1149C" w:rsidRDefault="00AF0B7F" w:rsidP="00F6109E">
      <w:pPr>
        <w:rPr>
          <w:rFonts w:ascii="Times New Roman" w:hAnsi="Times New Roman"/>
          <w:sz w:val="28"/>
          <w:szCs w:val="28"/>
        </w:rPr>
      </w:pPr>
      <w:r w:rsidRPr="00A1149C">
        <w:rPr>
          <w:rFonts w:ascii="Times New Roman" w:hAnsi="Times New Roman"/>
          <w:sz w:val="28"/>
          <w:szCs w:val="28"/>
        </w:rPr>
        <w:t>Покрываем лист черной гуашью или темперой, чтобы не было просветов. Даем листу высохнуть.</w:t>
      </w:r>
    </w:p>
    <w:p w:rsidR="00AF0B7F" w:rsidRDefault="00AF0B7F" w:rsidP="00F6109E">
      <w:r w:rsidRPr="00A45070">
        <w:rPr>
          <w:noProof/>
          <w:lang w:eastAsia="ru-RU"/>
        </w:rPr>
        <w:pict>
          <v:shape id="Рисунок 13" o:spid="_x0000_i1029" type="#_x0000_t75" style="width:468pt;height:292.5pt;visibility:visible">
            <v:imagedata r:id="rId8" o:title=""/>
          </v:shape>
        </w:pict>
      </w:r>
    </w:p>
    <w:p w:rsidR="00AF0B7F" w:rsidRPr="00A1149C" w:rsidRDefault="00AF0B7F" w:rsidP="00F6109E">
      <w:pPr>
        <w:rPr>
          <w:rFonts w:ascii="Times New Roman" w:hAnsi="Times New Roman"/>
          <w:sz w:val="28"/>
          <w:szCs w:val="28"/>
        </w:rPr>
      </w:pPr>
      <w:r w:rsidRPr="00A1149C">
        <w:rPr>
          <w:rFonts w:ascii="Times New Roman" w:hAnsi="Times New Roman"/>
          <w:sz w:val="28"/>
          <w:szCs w:val="28"/>
        </w:rPr>
        <w:t>После того, как краска высохла, наносим рисунок карандашом. Рисунок наносим аккуратно, чтобы не процарапать краску. Если краска, все же, процарапалась не в том месте, что задумано, или вы случайно царапнули карандашом, то это место можно закрасить черной краской, будет незаметно.</w:t>
      </w:r>
    </w:p>
    <w:p w:rsidR="00AF0B7F" w:rsidRDefault="00AF0B7F" w:rsidP="00F6109E">
      <w:r w:rsidRPr="00A45070">
        <w:rPr>
          <w:noProof/>
          <w:lang w:eastAsia="ru-RU"/>
        </w:rPr>
        <w:pict>
          <v:shape id="Рисунок 16" o:spid="_x0000_i1030" type="#_x0000_t75" style="width:468pt;height:292.5pt;visibility:visible">
            <v:imagedata r:id="rId9" o:title=""/>
          </v:shape>
        </w:pict>
      </w:r>
    </w:p>
    <w:p w:rsidR="00AF0B7F" w:rsidRPr="00A1149C" w:rsidRDefault="00AF0B7F" w:rsidP="00F6109E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A1149C">
        <w:rPr>
          <w:rFonts w:ascii="Times New Roman" w:hAnsi="Times New Roman"/>
          <w:sz w:val="28"/>
          <w:szCs w:val="28"/>
        </w:rPr>
        <w:t>Теперь берем зубочистку (можно взять булавку для более тонких линий) и начинаем процарапывать рисунок по контуру. Затем продолжаем процарапывать оперение и клюв птицы.</w:t>
      </w:r>
    </w:p>
    <w:p w:rsidR="00AF0B7F" w:rsidRDefault="00AF0B7F" w:rsidP="00F6109E">
      <w:r w:rsidRPr="00A45070">
        <w:rPr>
          <w:noProof/>
          <w:lang w:eastAsia="ru-RU"/>
        </w:rPr>
        <w:pict>
          <v:shape id="Рисунок 19" o:spid="_x0000_i1031" type="#_x0000_t75" style="width:468pt;height:292.5pt;visibility:visible">
            <v:imagedata r:id="rId10" o:title=""/>
          </v:shape>
        </w:pict>
      </w:r>
    </w:p>
    <w:p w:rsidR="00AF0B7F" w:rsidRPr="00A1149C" w:rsidRDefault="00AF0B7F" w:rsidP="00F6109E">
      <w:pPr>
        <w:rPr>
          <w:rFonts w:ascii="Times New Roman" w:hAnsi="Times New Roman"/>
          <w:sz w:val="28"/>
          <w:szCs w:val="28"/>
        </w:rPr>
      </w:pPr>
      <w:r w:rsidRPr="00A1149C">
        <w:rPr>
          <w:rFonts w:ascii="Times New Roman" w:hAnsi="Times New Roman"/>
          <w:sz w:val="28"/>
          <w:szCs w:val="28"/>
        </w:rPr>
        <w:t>Вот такая птичка у нас получилась.</w:t>
      </w:r>
    </w:p>
    <w:p w:rsidR="00AF0B7F" w:rsidRDefault="00AF0B7F" w:rsidP="00F6109E">
      <w:r w:rsidRPr="00A45070">
        <w:rPr>
          <w:noProof/>
          <w:lang w:eastAsia="ru-RU"/>
        </w:rPr>
        <w:pict>
          <v:shape id="Рисунок 22" o:spid="_x0000_i1032" type="#_x0000_t75" style="width:468pt;height:292.5pt;visibility:visible">
            <v:imagedata r:id="rId11" o:title=""/>
          </v:shape>
        </w:pict>
      </w:r>
    </w:p>
    <w:sectPr w:rsidR="00AF0B7F" w:rsidSect="000A5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109E"/>
    <w:rsid w:val="000A57EE"/>
    <w:rsid w:val="00572155"/>
    <w:rsid w:val="00656231"/>
    <w:rsid w:val="00A0043B"/>
    <w:rsid w:val="00A1149C"/>
    <w:rsid w:val="00A45070"/>
    <w:rsid w:val="00A91F6C"/>
    <w:rsid w:val="00AF0B7F"/>
    <w:rsid w:val="00B75FDD"/>
    <w:rsid w:val="00B828EE"/>
    <w:rsid w:val="00E32BA8"/>
    <w:rsid w:val="00F61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7E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61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610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5</Pages>
  <Words>237</Words>
  <Characters>1357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Евгений</cp:lastModifiedBy>
  <cp:revision>9</cp:revision>
  <dcterms:created xsi:type="dcterms:W3CDTF">2014-06-19T15:47:00Z</dcterms:created>
  <dcterms:modified xsi:type="dcterms:W3CDTF">2020-04-09T10:00:00Z</dcterms:modified>
</cp:coreProperties>
</file>